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376ABF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1B3E81" w:rsidP="001B3E8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1B3E81" w:rsidP="001B3E8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406B36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LABOR DAY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406B3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helped measure the mockup dimensions for the metal needed for formula car.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06B3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helped the </w:t>
                                  </w:r>
                                  <w:proofErr w:type="spellStart"/>
                                  <w:r>
                                    <w:rPr>
                                      <w:sz w:val="20"/>
                                    </w:rPr>
                                    <w:t>baja</w:t>
                                  </w:r>
                                  <w:proofErr w:type="spellEnd"/>
                                  <w:r>
                                    <w:rPr>
                                      <w:sz w:val="20"/>
                                    </w:rPr>
                                    <w:t xml:space="preserve"> team any way I could.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06B3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watched a presentation.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55796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completedthe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measurement part b assignment.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55796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helped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eric</w:t>
                                  </w:r>
                                  <w:proofErr w:type="spellEnd"/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with repositioning the steering rack, and tie rods.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4135F1" w:rsidP="004135F1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4135F1" w:rsidP="004135F1">
                                <w:pPr>
                                  <w:rPr>
                                    <w:sz w:val="20"/>
                                  </w:rPr>
                                </w:pP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240EE8"/>
    <w:rsid w:val="00260DF3"/>
    <w:rsid w:val="002F2CF4"/>
    <w:rsid w:val="00316C45"/>
    <w:rsid w:val="00376ABF"/>
    <w:rsid w:val="00406B36"/>
    <w:rsid w:val="004135F1"/>
    <w:rsid w:val="00446361"/>
    <w:rsid w:val="00455796"/>
    <w:rsid w:val="00500C2F"/>
    <w:rsid w:val="00514E3A"/>
    <w:rsid w:val="005C75B0"/>
    <w:rsid w:val="005F79BA"/>
    <w:rsid w:val="00714FEF"/>
    <w:rsid w:val="0076674B"/>
    <w:rsid w:val="00854BDF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BD3E41"/>
    <w:rsid w:val="00CE3F29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Weekly logs week 5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rcarnes1</cp:lastModifiedBy>
  <cp:revision>2</cp:revision>
  <dcterms:created xsi:type="dcterms:W3CDTF">2013-09-05T18:56:00Z</dcterms:created>
  <dcterms:modified xsi:type="dcterms:W3CDTF">2013-09-05T18:56:00Z</dcterms:modified>
</cp:coreProperties>
</file>