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FD1F8B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E60F2B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worked on positioning the axels so they are level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E60F2B" w:rsidRDefault="00E60F2B" w:rsidP="00E60F2B">
                                <w:r>
                                  <w:t>Position axels and axel bearing plates on rear end setup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E60F2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positioned the axel bearing plates.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E60F2B" w:rsidRDefault="00E60F2B" w:rsidP="00E60F2B">
                            <w:r>
                              <w:t>I worked on finishing my puzzle cube.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E60F2B" w:rsidRDefault="00E60F2B" w:rsidP="00E60F2B">
                                <w:proofErr w:type="gramStart"/>
                                <w:r>
                                  <w:t>Position axels to make them level.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E60F2B" w:rsidRDefault="00E60F2B" w:rsidP="00E60F2B">
                                  <w:r>
                                    <w:t xml:space="preserve">I worked on positioning the </w:t>
                                  </w:r>
                                  <w:proofErr w:type="gramStart"/>
                                  <w:r>
                                    <w:t>axels  to</w:t>
                                  </w:r>
                                  <w:proofErr w:type="gramEnd"/>
                                  <w:r>
                                    <w:t xml:space="preserve"> make them level.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AB68C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steering for the formula car.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AB68C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positioning the rack and pinion on the formula car.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AE451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Make dashboard for the formula car.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AE451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helped make the dashboard for the formula </w:t>
                                  </w:r>
                                  <w:r>
                                    <w:rPr>
                                      <w:sz w:val="20"/>
                                    </w:rPr>
                                    <w:t>car.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20DC4"/>
    <w:rsid w:val="00030F97"/>
    <w:rsid w:val="0003257B"/>
    <w:rsid w:val="000705D0"/>
    <w:rsid w:val="00116D1B"/>
    <w:rsid w:val="001936F3"/>
    <w:rsid w:val="001B3E81"/>
    <w:rsid w:val="00240EE8"/>
    <w:rsid w:val="00260DF3"/>
    <w:rsid w:val="002F2CF4"/>
    <w:rsid w:val="004135F1"/>
    <w:rsid w:val="00425C1B"/>
    <w:rsid w:val="00446361"/>
    <w:rsid w:val="005C75B0"/>
    <w:rsid w:val="005F79BA"/>
    <w:rsid w:val="006F059A"/>
    <w:rsid w:val="0076674B"/>
    <w:rsid w:val="00854BDF"/>
    <w:rsid w:val="009A3EE4"/>
    <w:rsid w:val="00A03FA6"/>
    <w:rsid w:val="00A0413A"/>
    <w:rsid w:val="00A40919"/>
    <w:rsid w:val="00A74C38"/>
    <w:rsid w:val="00AB68C2"/>
    <w:rsid w:val="00AE451C"/>
    <w:rsid w:val="00B3020B"/>
    <w:rsid w:val="00B65040"/>
    <w:rsid w:val="00B75F2B"/>
    <w:rsid w:val="00B86FDF"/>
    <w:rsid w:val="00CE3F29"/>
    <w:rsid w:val="00D279FD"/>
    <w:rsid w:val="00E60F2B"/>
    <w:rsid w:val="00EA6342"/>
    <w:rsid w:val="00F624BB"/>
    <w:rsid w:val="00FD1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2C1CF-46DD-4A12-8FCB-9E2A184ED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Logs 9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rcarnes1</cp:lastModifiedBy>
  <cp:revision>2</cp:revision>
  <dcterms:created xsi:type="dcterms:W3CDTF">2013-10-04T18:51:00Z</dcterms:created>
  <dcterms:modified xsi:type="dcterms:W3CDTF">2013-10-04T18:51:00Z</dcterms:modified>
</cp:coreProperties>
</file>